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54A" w:rsidRDefault="003D054A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点击下载营运版</w:t>
      </w:r>
      <w:r>
        <w:rPr>
          <w:rFonts w:ascii="微软雅黑" w:eastAsia="微软雅黑" w:hAnsi="微软雅黑"/>
          <w:sz w:val="18"/>
          <w:szCs w:val="18"/>
        </w:rPr>
        <w:t>APP</w:t>
      </w:r>
    </w:p>
    <w:p w:rsidR="003D054A" w:rsidRDefault="003D054A">
      <w:pPr>
        <w:rPr>
          <w:rFonts w:ascii="微软雅黑" w:eastAsia="微软雅黑" w:hAnsi="微软雅黑"/>
          <w:sz w:val="18"/>
          <w:szCs w:val="18"/>
        </w:rPr>
      </w:pPr>
    </w:p>
    <w:p w:rsidR="003D054A" w:rsidRPr="00761035" w:rsidRDefault="003D054A">
      <w:pPr>
        <w:rPr>
          <w:rFonts w:ascii="微软雅黑" w:eastAsia="微软雅黑" w:hAnsi="微软雅黑"/>
          <w:sz w:val="18"/>
          <w:szCs w:val="18"/>
        </w:rPr>
      </w:pPr>
      <w:r w:rsidRPr="00761035">
        <w:rPr>
          <w:rFonts w:ascii="微软雅黑" w:eastAsia="微软雅黑" w:hAnsi="微软雅黑" w:hint="eastAsia"/>
          <w:sz w:val="18"/>
          <w:szCs w:val="18"/>
        </w:rPr>
        <w:t>下载地址：</w:t>
      </w:r>
    </w:p>
    <w:p w:rsidR="003D054A" w:rsidRPr="00761035" w:rsidRDefault="003D054A">
      <w:pPr>
        <w:rPr>
          <w:rFonts w:ascii="微软雅黑" w:eastAsia="微软雅黑" w:hAnsi="微软雅黑"/>
          <w:sz w:val="18"/>
          <w:szCs w:val="18"/>
        </w:rPr>
      </w:pPr>
    </w:p>
    <w:p w:rsidR="003D054A" w:rsidRPr="00761035" w:rsidRDefault="003D054A" w:rsidP="00761035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营运</w:t>
      </w:r>
      <w:r w:rsidRPr="00761035">
        <w:rPr>
          <w:rFonts w:ascii="微软雅黑" w:eastAsia="微软雅黑" w:hAnsi="微软雅黑" w:hint="eastAsia"/>
          <w:sz w:val="18"/>
          <w:szCs w:val="18"/>
        </w:rPr>
        <w:t>版：</w:t>
      </w:r>
      <w:hyperlink r:id="rId6" w:history="1">
        <w:r w:rsidRPr="003D09F1">
          <w:rPr>
            <w:rStyle w:val="Hyperlink"/>
            <w:rFonts w:ascii="微软雅黑" w:eastAsia="微软雅黑" w:hAnsi="微软雅黑"/>
            <w:sz w:val="15"/>
            <w:szCs w:val="18"/>
          </w:rPr>
          <w:t>http://powerlongmall.com.cn/app/install_manager.html</w:t>
        </w:r>
      </w:hyperlink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761035">
        <w:rPr>
          <w:rFonts w:ascii="微软雅黑" w:eastAsia="微软雅黑" w:hAnsi="微软雅黑" w:hint="eastAsia"/>
          <w:sz w:val="18"/>
          <w:szCs w:val="18"/>
        </w:rPr>
        <w:t>商家版：</w:t>
      </w:r>
      <w:hyperlink r:id="rId7" w:history="1">
        <w:r w:rsidRPr="003D09F1">
          <w:rPr>
            <w:rStyle w:val="Hyperlink"/>
            <w:rFonts w:ascii="微软雅黑" w:eastAsia="微软雅黑" w:hAnsi="微软雅黑"/>
            <w:sz w:val="15"/>
            <w:szCs w:val="18"/>
          </w:rPr>
          <w:t>http://powerlongmall.com.cn/app/install_shop.html</w:t>
        </w:r>
      </w:hyperlink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二维码版：</w:t>
      </w:r>
      <w:bookmarkStart w:id="0" w:name="_GoBack"/>
      <w:bookmarkEnd w:id="0"/>
    </w:p>
    <w:p w:rsidR="003D054A" w:rsidRDefault="003D054A" w:rsidP="00E56DD0">
      <w:pPr>
        <w:ind w:firstLineChars="50" w:firstLine="90"/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营运版</w:t>
      </w:r>
      <w:r>
        <w:rPr>
          <w:rFonts w:ascii="微软雅黑" w:eastAsia="微软雅黑" w:hAnsi="微软雅黑"/>
          <w:sz w:val="18"/>
          <w:szCs w:val="18"/>
        </w:rPr>
        <w:t xml:space="preserve">                                         </w:t>
      </w:r>
      <w:r>
        <w:rPr>
          <w:rFonts w:ascii="微软雅黑" w:eastAsia="微软雅黑" w:hAnsi="微软雅黑" w:hint="eastAsia"/>
          <w:sz w:val="18"/>
          <w:szCs w:val="18"/>
        </w:rPr>
        <w:t>商家版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8" o:spid="_x0000_i1025" type="#_x0000_t75" style="width:168.75pt;height:168.75pt;visibility:visible">
            <v:imagedata r:id="rId8" o:title=""/>
          </v:shape>
        </w:pict>
      </w:r>
      <w:r>
        <w:rPr>
          <w:rFonts w:ascii="微软雅黑" w:eastAsia="微软雅黑" w:hAnsi="微软雅黑"/>
          <w:sz w:val="18"/>
          <w:szCs w:val="18"/>
        </w:rPr>
        <w:t xml:space="preserve">         </w:t>
      </w: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9" o:spid="_x0000_i1026" type="#_x0000_t75" style="width:168.75pt;height:168.75pt;visibility:visible">
            <v:imagedata r:id="rId9" o:title=""/>
          </v:shape>
        </w:pict>
      </w:r>
    </w:p>
    <w:p w:rsidR="003D054A" w:rsidRPr="00E56DD0" w:rsidRDefault="003D054A" w:rsidP="00761035">
      <w:pPr>
        <w:rPr>
          <w:rFonts w:ascii="微软雅黑" w:eastAsia="微软雅黑" w:hAnsi="微软雅黑"/>
          <w:sz w:val="18"/>
          <w:szCs w:val="18"/>
        </w:rPr>
      </w:pPr>
    </w:p>
    <w:p w:rsidR="003D054A" w:rsidRPr="009C743A" w:rsidRDefault="003D054A" w:rsidP="00761035">
      <w:pPr>
        <w:rPr>
          <w:rFonts w:ascii="微软雅黑" w:eastAsia="微软雅黑" w:hAnsi="微软雅黑"/>
          <w:b/>
          <w:szCs w:val="18"/>
        </w:rPr>
      </w:pPr>
      <w:r w:rsidRPr="009C743A">
        <w:rPr>
          <w:rFonts w:ascii="微软雅黑" w:eastAsia="微软雅黑" w:hAnsi="微软雅黑" w:hint="eastAsia"/>
          <w:b/>
          <w:szCs w:val="18"/>
        </w:rPr>
        <w:t>使用前，请提交“营运版权限开通统一表格</w:t>
      </w:r>
      <w:r w:rsidRPr="009C743A">
        <w:rPr>
          <w:rFonts w:ascii="微软雅黑" w:eastAsia="微软雅黑" w:hAnsi="微软雅黑"/>
          <w:b/>
          <w:szCs w:val="18"/>
        </w:rPr>
        <w:t>.xlsx</w:t>
      </w:r>
      <w:r w:rsidRPr="009C743A">
        <w:rPr>
          <w:rFonts w:ascii="微软雅黑" w:eastAsia="微软雅黑" w:hAnsi="微软雅黑" w:hint="eastAsia"/>
          <w:b/>
          <w:szCs w:val="18"/>
        </w:rPr>
        <w:t>”给</w:t>
      </w:r>
      <w:r>
        <w:rPr>
          <w:rFonts w:ascii="微软雅黑" w:eastAsia="微软雅黑" w:hAnsi="微软雅黑" w:hint="eastAsia"/>
          <w:b/>
          <w:szCs w:val="18"/>
        </w:rPr>
        <w:t>条线负责人，开通对应权限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726083">
        <w:rPr>
          <w:rFonts w:ascii="微软雅黑" w:eastAsia="微软雅黑" w:hAnsi="微软雅黑"/>
          <w:sz w:val="18"/>
          <w:szCs w:val="18"/>
        </w:rPr>
        <w:object w:dxaOrig="1551" w:dyaOrig="973">
          <v:shape id="_x0000_i1027" type="#_x0000_t75" style="width:76.5pt;height:48.75pt" o:ole="">
            <v:imagedata r:id="rId10" o:title=""/>
          </v:shape>
          <o:OLEObject Type="Embed" ProgID="Excel.Sheet.12" ShapeID="_x0000_i1027" DrawAspect="Icon" ObjectID="_1513784086" r:id="rId11"/>
        </w:object>
      </w:r>
      <w:r>
        <w:rPr>
          <w:rFonts w:ascii="微软雅黑" w:eastAsia="微软雅黑" w:hAnsi="微软雅黑"/>
          <w:sz w:val="18"/>
          <w:szCs w:val="18"/>
        </w:rPr>
        <w:br/>
      </w:r>
      <w:r>
        <w:rPr>
          <w:rFonts w:ascii="微软雅黑" w:eastAsia="微软雅黑" w:hAnsi="微软雅黑"/>
          <w:sz w:val="18"/>
          <w:szCs w:val="18"/>
        </w:rPr>
        <w:br/>
      </w:r>
      <w:r>
        <w:rPr>
          <w:rFonts w:ascii="微软雅黑" w:eastAsia="微软雅黑" w:hAnsi="微软雅黑" w:hint="eastAsia"/>
          <w:sz w:val="18"/>
          <w:szCs w:val="18"/>
        </w:rPr>
        <w:t>如使用微信打开超链接</w:t>
      </w:r>
      <w:r>
        <w:rPr>
          <w:rFonts w:ascii="微软雅黑" w:eastAsia="微软雅黑" w:hAnsi="微软雅黑"/>
          <w:sz w:val="18"/>
          <w:szCs w:val="18"/>
        </w:rPr>
        <w:t>/</w:t>
      </w:r>
      <w:r>
        <w:rPr>
          <w:rFonts w:ascii="微软雅黑" w:eastAsia="微软雅黑" w:hAnsi="微软雅黑" w:hint="eastAsia"/>
          <w:sz w:val="18"/>
          <w:szCs w:val="18"/>
        </w:rPr>
        <w:t>二维码，将出现如下画面，请点击右上角按钮，选择在浏览器中打开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3" o:spid="_x0000_i1028" type="#_x0000_t75" style="width:187.5pt;height:330.75pt;visibility:visible">
            <v:imagedata r:id="rId12" o:title=""/>
          </v:shape>
        </w:pic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</w:p>
    <w:p w:rsidR="003D054A" w:rsidRDefault="003D054A" w:rsidP="00D002B4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安卓系统自动进入如下画面，点击确定，</w:t>
      </w:r>
    </w:p>
    <w:p w:rsidR="003D054A" w:rsidRPr="00D63F98" w:rsidRDefault="003D054A" w:rsidP="00D002B4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5" o:spid="_x0000_i1029" type="#_x0000_t75" style="width:186pt;height:333.75pt;visibility:visible">
            <v:imagedata r:id="rId13" o:title=""/>
          </v:shape>
        </w:pic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</w:p>
    <w:p w:rsidR="003D054A" w:rsidRDefault="003D054A" w:rsidP="00D63F98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/>
          <w:sz w:val="18"/>
          <w:szCs w:val="18"/>
        </w:rPr>
        <w:t>IOS</w:t>
      </w:r>
      <w:r>
        <w:rPr>
          <w:rFonts w:ascii="微软雅黑" w:eastAsia="微软雅黑" w:hAnsi="微软雅黑" w:hint="eastAsia"/>
          <w:sz w:val="18"/>
          <w:szCs w:val="18"/>
        </w:rPr>
        <w:t>系统自动进入如下画面，点击安装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4" o:spid="_x0000_i1030" type="#_x0000_t75" style="width:187.5pt;height:330.75pt;visibility:visible">
            <v:imagedata r:id="rId14" o:title=""/>
          </v:shape>
        </w:pic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/>
          <w:sz w:val="18"/>
          <w:szCs w:val="18"/>
        </w:rPr>
        <w:br/>
      </w:r>
      <w:r>
        <w:rPr>
          <w:rFonts w:ascii="微软雅黑" w:eastAsia="微软雅黑" w:hAnsi="微软雅黑" w:hint="eastAsia"/>
          <w:sz w:val="18"/>
          <w:szCs w:val="18"/>
        </w:rPr>
        <w:t>弹出框点击“安装”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4DCE">
        <w:rPr>
          <w:noProof/>
        </w:rPr>
        <w:pict>
          <v:shape id="图片 1" o:spid="_x0000_i1031" type="#_x0000_t75" style="width:185.25pt;height:143.25pt;visibility:visible">
            <v:imagedata r:id="rId15" o:title=""/>
          </v:shape>
        </w:pic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部分</w:t>
      </w:r>
      <w:r>
        <w:rPr>
          <w:rFonts w:ascii="微软雅黑" w:eastAsia="微软雅黑" w:hAnsi="微软雅黑"/>
          <w:sz w:val="18"/>
          <w:szCs w:val="18"/>
        </w:rPr>
        <w:t>IOS</w:t>
      </w:r>
      <w:r>
        <w:rPr>
          <w:rFonts w:ascii="微软雅黑" w:eastAsia="微软雅黑" w:hAnsi="微软雅黑" w:hint="eastAsia"/>
          <w:sz w:val="18"/>
          <w:szCs w:val="18"/>
        </w:rPr>
        <w:t>系统可能出现如下提示，点击取消，并点击右下角设置按钮，进入设置界面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11" o:spid="_x0000_i1032" type="#_x0000_t75" style="width:187.5pt;height:333.75pt;visibility:visible">
            <v:imagedata r:id="rId16" o:title=""/>
          </v:shape>
        </w:pic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设置界面，点击通用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20"/>
          <w:szCs w:val="20"/>
        </w:rPr>
        <w:pict>
          <v:shape id="图片 18" o:spid="_x0000_i1033" type="#_x0000_t75" style="width:187.5pt;height:333.75pt;visibility:visible">
            <v:imagedata r:id="rId17" o:title=""/>
          </v:shape>
        </w:pic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通用界面，选择描述文件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10" o:spid="_x0000_i1034" type="#_x0000_t75" style="width:187.5pt;height:333.75pt;visibility:visible">
            <v:imagedata r:id="rId18" o:title=""/>
          </v:shape>
        </w:pict>
      </w:r>
    </w:p>
    <w:p w:rsidR="003D054A" w:rsidRPr="00612785" w:rsidRDefault="003D054A" w:rsidP="00912763">
      <w:pPr>
        <w:spacing w:line="240" w:lineRule="atLeast"/>
        <w:outlineLvl w:val="1"/>
        <w:rPr>
          <w:rFonts w:ascii="微软雅黑" w:eastAsia="微软雅黑" w:hAnsi="微软雅黑"/>
          <w:sz w:val="20"/>
          <w:szCs w:val="20"/>
        </w:rPr>
      </w:pPr>
      <w:r w:rsidRPr="00612785">
        <w:rPr>
          <w:rFonts w:ascii="微软雅黑" w:eastAsia="微软雅黑" w:hAnsi="微软雅黑" w:hint="eastAsia"/>
          <w:sz w:val="20"/>
          <w:szCs w:val="20"/>
        </w:rPr>
        <w:t>点击</w:t>
      </w:r>
      <w:r w:rsidRPr="00612785">
        <w:rPr>
          <w:rFonts w:ascii="微软雅黑" w:eastAsia="微软雅黑" w:hAnsi="微软雅黑"/>
          <w:sz w:val="20"/>
          <w:szCs w:val="20"/>
        </w:rPr>
        <w:t>Shanghai Yueshang I.T. Co., Ltd.</w:t>
      </w:r>
      <w:r w:rsidRPr="00612785">
        <w:rPr>
          <w:rFonts w:ascii="微软雅黑" w:eastAsia="微软雅黑" w:hAnsi="微软雅黑"/>
          <w:sz w:val="20"/>
          <w:szCs w:val="20"/>
        </w:rPr>
        <w:br/>
      </w:r>
      <w:r w:rsidRPr="003F5169">
        <w:rPr>
          <w:rFonts w:ascii="微软雅黑" w:eastAsia="微软雅黑" w:hAnsi="微软雅黑"/>
          <w:noProof/>
          <w:sz w:val="20"/>
          <w:szCs w:val="20"/>
        </w:rPr>
        <w:pict>
          <v:shape id="图片 20" o:spid="_x0000_i1035" type="#_x0000_t75" style="width:187.5pt;height:333.75pt;visibility:visible">
            <v:imagedata r:id="rId19" o:title=""/>
          </v:shape>
        </w:pict>
      </w:r>
    </w:p>
    <w:p w:rsidR="003D054A" w:rsidRPr="00612785" w:rsidRDefault="003D054A" w:rsidP="00912763">
      <w:pPr>
        <w:spacing w:line="240" w:lineRule="atLeast"/>
        <w:outlineLvl w:val="1"/>
        <w:rPr>
          <w:rFonts w:ascii="微软雅黑" w:eastAsia="微软雅黑" w:hAnsi="微软雅黑"/>
          <w:sz w:val="20"/>
          <w:szCs w:val="20"/>
        </w:rPr>
      </w:pPr>
      <w:r w:rsidRPr="00612785">
        <w:rPr>
          <w:rFonts w:ascii="微软雅黑" w:eastAsia="微软雅黑" w:hAnsi="微软雅黑" w:hint="eastAsia"/>
          <w:sz w:val="20"/>
          <w:szCs w:val="20"/>
        </w:rPr>
        <w:t>选择信任“</w:t>
      </w:r>
      <w:r w:rsidRPr="00612785">
        <w:rPr>
          <w:rFonts w:ascii="微软雅黑" w:eastAsia="微软雅黑" w:hAnsi="微软雅黑"/>
          <w:sz w:val="20"/>
          <w:szCs w:val="20"/>
        </w:rPr>
        <w:t>Shanghai Yueshang I.T. Co., Ltd.</w:t>
      </w:r>
      <w:r w:rsidRPr="00612785">
        <w:rPr>
          <w:rFonts w:ascii="微软雅黑" w:eastAsia="微软雅黑" w:hAnsi="微软雅黑" w:hint="eastAsia"/>
          <w:sz w:val="20"/>
          <w:szCs w:val="20"/>
        </w:rPr>
        <w:t>”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12" o:spid="_x0000_i1036" type="#_x0000_t75" style="width:187.5pt;height:333.75pt;visibility:visible">
            <v:imagedata r:id="rId20" o:title=""/>
          </v:shape>
        </w:pict>
      </w:r>
    </w:p>
    <w:p w:rsidR="003D054A" w:rsidRPr="00612785" w:rsidRDefault="003D054A" w:rsidP="00D15099">
      <w:pPr>
        <w:spacing w:line="240" w:lineRule="atLeast"/>
        <w:outlineLvl w:val="1"/>
        <w:rPr>
          <w:rFonts w:ascii="微软雅黑" w:eastAsia="微软雅黑" w:hAnsi="微软雅黑"/>
          <w:sz w:val="20"/>
          <w:szCs w:val="20"/>
        </w:rPr>
      </w:pPr>
      <w:r w:rsidRPr="00612785">
        <w:rPr>
          <w:rFonts w:ascii="微软雅黑" w:eastAsia="微软雅黑" w:hAnsi="微软雅黑" w:hint="eastAsia"/>
          <w:sz w:val="20"/>
          <w:szCs w:val="20"/>
        </w:rPr>
        <w:t>在出现的弹出框中选择信任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13" o:spid="_x0000_i1037" type="#_x0000_t75" style="width:187.5pt;height:333.75pt;visibility:visible">
            <v:imagedata r:id="rId21" o:title=""/>
          </v:shape>
        </w:pict>
      </w:r>
    </w:p>
    <w:p w:rsidR="003D054A" w:rsidRPr="00612785" w:rsidRDefault="003D054A" w:rsidP="004F7F91">
      <w:pPr>
        <w:spacing w:line="240" w:lineRule="atLeast"/>
        <w:outlineLvl w:val="1"/>
        <w:rPr>
          <w:rFonts w:ascii="微软雅黑" w:eastAsia="微软雅黑" w:hAnsi="微软雅黑"/>
          <w:sz w:val="20"/>
          <w:szCs w:val="20"/>
        </w:rPr>
      </w:pPr>
      <w:r w:rsidRPr="00612785">
        <w:rPr>
          <w:rFonts w:ascii="微软雅黑" w:eastAsia="微软雅黑" w:hAnsi="微软雅黑" w:hint="eastAsia"/>
          <w:sz w:val="20"/>
          <w:szCs w:val="20"/>
        </w:rPr>
        <w:t>出现以下样式则表示安装完成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14" o:spid="_x0000_i1038" type="#_x0000_t75" style="width:187.5pt;height:333.75pt;visibility:visible">
            <v:imagedata r:id="rId22" o:title=""/>
          </v:shape>
        </w:pic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打开</w:t>
      </w:r>
      <w:r>
        <w:rPr>
          <w:rFonts w:ascii="微软雅黑" w:eastAsia="微软雅黑" w:hAnsi="微软雅黑"/>
          <w:sz w:val="18"/>
          <w:szCs w:val="18"/>
        </w:rPr>
        <w:t>APP</w:t>
      </w:r>
      <w:r>
        <w:rPr>
          <w:rFonts w:ascii="微软雅黑" w:eastAsia="微软雅黑" w:hAnsi="微软雅黑" w:hint="eastAsia"/>
          <w:sz w:val="18"/>
          <w:szCs w:val="18"/>
        </w:rPr>
        <w:t>后，出现推送通知，点击好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15" o:spid="_x0000_i1039" type="#_x0000_t75" style="width:187.5pt;height:333.75pt;visibility:visible">
            <v:imagedata r:id="rId23" o:title=""/>
          </v:shape>
        </w:pict>
      </w:r>
    </w:p>
    <w:p w:rsidR="003D054A" w:rsidRDefault="003D054A" w:rsidP="00C031F1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打开</w:t>
      </w:r>
      <w:r>
        <w:rPr>
          <w:rFonts w:ascii="微软雅黑" w:eastAsia="微软雅黑" w:hAnsi="微软雅黑"/>
          <w:sz w:val="18"/>
          <w:szCs w:val="18"/>
        </w:rPr>
        <w:t>APP</w:t>
      </w:r>
      <w:r>
        <w:rPr>
          <w:rFonts w:ascii="微软雅黑" w:eastAsia="微软雅黑" w:hAnsi="微软雅黑" w:hint="eastAsia"/>
          <w:sz w:val="18"/>
          <w:szCs w:val="18"/>
        </w:rPr>
        <w:t>后，点击“请选择</w:t>
      </w:r>
      <w:r>
        <w:rPr>
          <w:rFonts w:ascii="微软雅黑" w:eastAsia="微软雅黑" w:hAnsi="微软雅黑"/>
          <w:sz w:val="18"/>
          <w:szCs w:val="18"/>
        </w:rPr>
        <w:t>Mall</w:t>
      </w:r>
      <w:r>
        <w:rPr>
          <w:rFonts w:ascii="微软雅黑" w:eastAsia="微软雅黑" w:hAnsi="微软雅黑" w:hint="eastAsia"/>
          <w:sz w:val="18"/>
          <w:szCs w:val="18"/>
        </w:rPr>
        <w:t>”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16" o:spid="_x0000_i1040" type="#_x0000_t75" style="width:187.5pt;height:333.75pt;visibility:visible">
            <v:imagedata r:id="rId24" o:title=""/>
          </v:shape>
        </w:pic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出现位置允许提醒，点击允许</w: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17" o:spid="_x0000_i1041" type="#_x0000_t75" style="width:187.5pt;height:333.75pt;visibility:visible">
            <v:imagedata r:id="rId25" o:title=""/>
          </v:shape>
        </w:pict>
      </w:r>
    </w:p>
    <w:p w:rsidR="003D054A" w:rsidRDefault="003D054A" w:rsidP="00761035">
      <w:pPr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确保选定了正确的站点</w:t>
      </w:r>
    </w:p>
    <w:p w:rsidR="003D054A" w:rsidRPr="00C031F1" w:rsidRDefault="003D054A" w:rsidP="00761035">
      <w:pPr>
        <w:rPr>
          <w:rFonts w:ascii="微软雅黑" w:eastAsia="微软雅黑" w:hAnsi="微软雅黑"/>
          <w:sz w:val="18"/>
          <w:szCs w:val="18"/>
        </w:rPr>
      </w:pPr>
      <w:r w:rsidRPr="003F5169">
        <w:rPr>
          <w:rFonts w:ascii="微软雅黑" w:eastAsia="微软雅黑" w:hAnsi="微软雅黑"/>
          <w:noProof/>
          <w:sz w:val="18"/>
          <w:szCs w:val="18"/>
        </w:rPr>
        <w:pict>
          <v:shape id="图片 19" o:spid="_x0000_i1042" type="#_x0000_t75" style="width:187.5pt;height:333.75pt;visibility:visible">
            <v:imagedata r:id="rId26" o:title=""/>
          </v:shape>
        </w:pict>
      </w:r>
    </w:p>
    <w:sectPr w:rsidR="003D054A" w:rsidRPr="00C031F1" w:rsidSect="00726083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54A" w:rsidRDefault="003D054A" w:rsidP="00761035">
      <w:r>
        <w:separator/>
      </w:r>
    </w:p>
  </w:endnote>
  <w:endnote w:type="continuationSeparator" w:id="0">
    <w:p w:rsidR="003D054A" w:rsidRDefault="003D054A" w:rsidP="007610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4A" w:rsidRDefault="003D054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4A" w:rsidRDefault="003D054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4A" w:rsidRDefault="003D05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54A" w:rsidRDefault="003D054A" w:rsidP="00761035">
      <w:r>
        <w:separator/>
      </w:r>
    </w:p>
  </w:footnote>
  <w:footnote w:type="continuationSeparator" w:id="0">
    <w:p w:rsidR="003D054A" w:rsidRDefault="003D054A" w:rsidP="007610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4A" w:rsidRDefault="003D054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4A" w:rsidRDefault="003D054A" w:rsidP="003D09F1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4A" w:rsidRDefault="003D05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1EB4"/>
    <w:rsid w:val="00003459"/>
    <w:rsid w:val="00004B22"/>
    <w:rsid w:val="00016888"/>
    <w:rsid w:val="000174F0"/>
    <w:rsid w:val="00020303"/>
    <w:rsid w:val="0002758A"/>
    <w:rsid w:val="00046018"/>
    <w:rsid w:val="000521FC"/>
    <w:rsid w:val="00056C38"/>
    <w:rsid w:val="000627CD"/>
    <w:rsid w:val="000746F9"/>
    <w:rsid w:val="0009644D"/>
    <w:rsid w:val="000973CA"/>
    <w:rsid w:val="000B2E38"/>
    <w:rsid w:val="000B7C60"/>
    <w:rsid w:val="000C65AA"/>
    <w:rsid w:val="000F5126"/>
    <w:rsid w:val="00105D28"/>
    <w:rsid w:val="00120C41"/>
    <w:rsid w:val="00122F39"/>
    <w:rsid w:val="001324AC"/>
    <w:rsid w:val="00140320"/>
    <w:rsid w:val="00156411"/>
    <w:rsid w:val="001937AC"/>
    <w:rsid w:val="00196645"/>
    <w:rsid w:val="001A2386"/>
    <w:rsid w:val="001A3446"/>
    <w:rsid w:val="001A5A15"/>
    <w:rsid w:val="001D32FC"/>
    <w:rsid w:val="001D48BE"/>
    <w:rsid w:val="001D5167"/>
    <w:rsid w:val="00203A58"/>
    <w:rsid w:val="0021325E"/>
    <w:rsid w:val="002201AC"/>
    <w:rsid w:val="00222A6B"/>
    <w:rsid w:val="00294DB5"/>
    <w:rsid w:val="002D1BB4"/>
    <w:rsid w:val="002D3187"/>
    <w:rsid w:val="002E3A35"/>
    <w:rsid w:val="002F5FA1"/>
    <w:rsid w:val="002F67E1"/>
    <w:rsid w:val="00303C85"/>
    <w:rsid w:val="003340EE"/>
    <w:rsid w:val="00342349"/>
    <w:rsid w:val="003D054A"/>
    <w:rsid w:val="003D09F1"/>
    <w:rsid w:val="003D6FDD"/>
    <w:rsid w:val="003E4966"/>
    <w:rsid w:val="003F4DCE"/>
    <w:rsid w:val="003F5169"/>
    <w:rsid w:val="003F5F1F"/>
    <w:rsid w:val="00420373"/>
    <w:rsid w:val="00434591"/>
    <w:rsid w:val="00443060"/>
    <w:rsid w:val="0049162A"/>
    <w:rsid w:val="004A174D"/>
    <w:rsid w:val="004B7B71"/>
    <w:rsid w:val="004B7F78"/>
    <w:rsid w:val="004C767C"/>
    <w:rsid w:val="004D27F5"/>
    <w:rsid w:val="004E0BBF"/>
    <w:rsid w:val="004E5B63"/>
    <w:rsid w:val="004F05B3"/>
    <w:rsid w:val="004F7F91"/>
    <w:rsid w:val="00502A51"/>
    <w:rsid w:val="00521EB4"/>
    <w:rsid w:val="00525757"/>
    <w:rsid w:val="00530516"/>
    <w:rsid w:val="00532C3F"/>
    <w:rsid w:val="00545664"/>
    <w:rsid w:val="00545E23"/>
    <w:rsid w:val="00585596"/>
    <w:rsid w:val="00592C3B"/>
    <w:rsid w:val="005B67B4"/>
    <w:rsid w:val="005C5B55"/>
    <w:rsid w:val="005D4267"/>
    <w:rsid w:val="005D7469"/>
    <w:rsid w:val="005E6F18"/>
    <w:rsid w:val="0060526A"/>
    <w:rsid w:val="00612785"/>
    <w:rsid w:val="006276D4"/>
    <w:rsid w:val="006514B3"/>
    <w:rsid w:val="006559F1"/>
    <w:rsid w:val="00661155"/>
    <w:rsid w:val="006753D3"/>
    <w:rsid w:val="006A20ED"/>
    <w:rsid w:val="006C2100"/>
    <w:rsid w:val="006C7400"/>
    <w:rsid w:val="006C79E1"/>
    <w:rsid w:val="006D4F99"/>
    <w:rsid w:val="006E0ECB"/>
    <w:rsid w:val="006E4CA9"/>
    <w:rsid w:val="00722DB3"/>
    <w:rsid w:val="00726083"/>
    <w:rsid w:val="007370F3"/>
    <w:rsid w:val="0074666B"/>
    <w:rsid w:val="00747E4D"/>
    <w:rsid w:val="00760F7D"/>
    <w:rsid w:val="00761035"/>
    <w:rsid w:val="00777B25"/>
    <w:rsid w:val="00791E84"/>
    <w:rsid w:val="0079372A"/>
    <w:rsid w:val="007A722F"/>
    <w:rsid w:val="007D0603"/>
    <w:rsid w:val="00817D66"/>
    <w:rsid w:val="008327C7"/>
    <w:rsid w:val="00832F9A"/>
    <w:rsid w:val="00833F98"/>
    <w:rsid w:val="008420E3"/>
    <w:rsid w:val="008537A4"/>
    <w:rsid w:val="00853E72"/>
    <w:rsid w:val="00880030"/>
    <w:rsid w:val="008846DF"/>
    <w:rsid w:val="008A3B17"/>
    <w:rsid w:val="008A575F"/>
    <w:rsid w:val="008A7CE5"/>
    <w:rsid w:val="008E525F"/>
    <w:rsid w:val="0090281E"/>
    <w:rsid w:val="00912763"/>
    <w:rsid w:val="00915B5B"/>
    <w:rsid w:val="009202AD"/>
    <w:rsid w:val="00924F76"/>
    <w:rsid w:val="00956631"/>
    <w:rsid w:val="00956866"/>
    <w:rsid w:val="00974CA8"/>
    <w:rsid w:val="009A34BA"/>
    <w:rsid w:val="009A742B"/>
    <w:rsid w:val="009B3691"/>
    <w:rsid w:val="009B5AA3"/>
    <w:rsid w:val="009C743A"/>
    <w:rsid w:val="009E1248"/>
    <w:rsid w:val="00A25D04"/>
    <w:rsid w:val="00A3634B"/>
    <w:rsid w:val="00A4339B"/>
    <w:rsid w:val="00A57B6E"/>
    <w:rsid w:val="00A67FF8"/>
    <w:rsid w:val="00A8427B"/>
    <w:rsid w:val="00A959D4"/>
    <w:rsid w:val="00AB3A1E"/>
    <w:rsid w:val="00AB4822"/>
    <w:rsid w:val="00AC36A4"/>
    <w:rsid w:val="00AD0736"/>
    <w:rsid w:val="00AE50C2"/>
    <w:rsid w:val="00AF212E"/>
    <w:rsid w:val="00B02347"/>
    <w:rsid w:val="00B054C7"/>
    <w:rsid w:val="00B0618F"/>
    <w:rsid w:val="00B15034"/>
    <w:rsid w:val="00B200AE"/>
    <w:rsid w:val="00B21E49"/>
    <w:rsid w:val="00B652E9"/>
    <w:rsid w:val="00B66CDD"/>
    <w:rsid w:val="00B72431"/>
    <w:rsid w:val="00B816F8"/>
    <w:rsid w:val="00BA2767"/>
    <w:rsid w:val="00BB5A44"/>
    <w:rsid w:val="00BC1C4E"/>
    <w:rsid w:val="00BC3382"/>
    <w:rsid w:val="00BE6369"/>
    <w:rsid w:val="00BF5B87"/>
    <w:rsid w:val="00C02918"/>
    <w:rsid w:val="00C031F1"/>
    <w:rsid w:val="00C033FC"/>
    <w:rsid w:val="00C21919"/>
    <w:rsid w:val="00C21E12"/>
    <w:rsid w:val="00C347A8"/>
    <w:rsid w:val="00C3585B"/>
    <w:rsid w:val="00C71E4E"/>
    <w:rsid w:val="00C760FC"/>
    <w:rsid w:val="00CA7978"/>
    <w:rsid w:val="00CC18C2"/>
    <w:rsid w:val="00CC5654"/>
    <w:rsid w:val="00D002B4"/>
    <w:rsid w:val="00D15099"/>
    <w:rsid w:val="00D1668E"/>
    <w:rsid w:val="00D216A2"/>
    <w:rsid w:val="00D314EB"/>
    <w:rsid w:val="00D505D2"/>
    <w:rsid w:val="00D63F98"/>
    <w:rsid w:val="00D900AA"/>
    <w:rsid w:val="00D9242D"/>
    <w:rsid w:val="00D9523D"/>
    <w:rsid w:val="00DE446D"/>
    <w:rsid w:val="00DE6E54"/>
    <w:rsid w:val="00E12C85"/>
    <w:rsid w:val="00E16A0B"/>
    <w:rsid w:val="00E209D1"/>
    <w:rsid w:val="00E41D49"/>
    <w:rsid w:val="00E46B29"/>
    <w:rsid w:val="00E51E56"/>
    <w:rsid w:val="00E56DD0"/>
    <w:rsid w:val="00EC4712"/>
    <w:rsid w:val="00ED0F90"/>
    <w:rsid w:val="00ED280E"/>
    <w:rsid w:val="00ED2A07"/>
    <w:rsid w:val="00ED3F47"/>
    <w:rsid w:val="00ED5CBC"/>
    <w:rsid w:val="00F0376D"/>
    <w:rsid w:val="00F165F9"/>
    <w:rsid w:val="00F310BF"/>
    <w:rsid w:val="00F3707A"/>
    <w:rsid w:val="00F41122"/>
    <w:rsid w:val="00F41C41"/>
    <w:rsid w:val="00F60DF7"/>
    <w:rsid w:val="00F84D5F"/>
    <w:rsid w:val="00FB01D8"/>
    <w:rsid w:val="00FB2F45"/>
    <w:rsid w:val="00FF4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083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10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61035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7610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61035"/>
    <w:rPr>
      <w:rFonts w:cs="Times New Roman"/>
      <w:sz w:val="18"/>
      <w:szCs w:val="18"/>
    </w:rPr>
  </w:style>
  <w:style w:type="character" w:styleId="Hyperlink">
    <w:name w:val="Hyperlink"/>
    <w:basedOn w:val="DefaultParagraphFont"/>
    <w:uiPriority w:val="99"/>
    <w:rsid w:val="00915B5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71E4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1E4E"/>
    <w:rPr>
      <w:rFonts w:cs="Times New Roman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rsid w:val="006514B3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B349F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hyperlink" Target="http://powerlongmall.com.cn/app/install_shop.html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powerlongmall.com.cn/app/install_manager.html" TargetMode="External"/><Relationship Id="rId11" Type="http://schemas.openxmlformats.org/officeDocument/2006/relationships/package" Target="embeddings/Microsoft_Excel____11.xlsx"/><Relationship Id="rId24" Type="http://schemas.openxmlformats.org/officeDocument/2006/relationships/image" Target="media/image16.jpeg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image" Target="media/image11.jpeg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122</TotalTime>
  <Pages>12</Pages>
  <Words>111</Words>
  <Characters>635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AutoBVT</cp:lastModifiedBy>
  <cp:revision>19</cp:revision>
  <dcterms:created xsi:type="dcterms:W3CDTF">2015-11-10T09:23:00Z</dcterms:created>
  <dcterms:modified xsi:type="dcterms:W3CDTF">2016-01-08T10:48:00Z</dcterms:modified>
</cp:coreProperties>
</file>